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78F3" w14:textId="77777777" w:rsidR="00204581" w:rsidRPr="005D3119" w:rsidRDefault="00204581" w:rsidP="00204581">
      <w:pPr>
        <w:jc w:val="center"/>
        <w:rPr>
          <w:b/>
        </w:rPr>
      </w:pPr>
      <w:r w:rsidRPr="005D3119">
        <w:rPr>
          <w:b/>
        </w:rPr>
        <w:t>ANEXO I</w:t>
      </w:r>
    </w:p>
    <w:p w14:paraId="3278CE8E" w14:textId="77777777" w:rsidR="00204581" w:rsidRDefault="00204581" w:rsidP="00204581">
      <w:pPr>
        <w:jc w:val="center"/>
        <w:rPr>
          <w:b/>
        </w:rPr>
      </w:pPr>
      <w:r w:rsidRPr="005D3119">
        <w:rPr>
          <w:b/>
        </w:rPr>
        <w:t>SOLICITUD</w:t>
      </w:r>
      <w:r>
        <w:rPr>
          <w:b/>
        </w:rPr>
        <w:t xml:space="preserve"> </w:t>
      </w:r>
    </w:p>
    <w:p w14:paraId="5F98F3FA" w14:textId="6DBDFAED" w:rsidR="00204581" w:rsidRPr="005D3119" w:rsidRDefault="00204581" w:rsidP="00204581">
      <w:pPr>
        <w:jc w:val="center"/>
        <w:rPr>
          <w:b/>
        </w:rPr>
      </w:pPr>
      <w:r w:rsidRPr="00035156">
        <w:rPr>
          <w:b/>
          <w:sz w:val="28"/>
          <w:szCs w:val="28"/>
        </w:rPr>
        <w:t>AYUDAS PARA MATERIAL ESCOLAR DEL AYUNTAMIENTO DE VALDEPEÑAS DE JAÉN</w:t>
      </w:r>
      <w:r>
        <w:rPr>
          <w:b/>
          <w:sz w:val="28"/>
          <w:szCs w:val="28"/>
        </w:rPr>
        <w:t>. CURSO 202</w:t>
      </w:r>
      <w:r w:rsidR="00787A7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87A7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</w:p>
    <w:p w14:paraId="09D4A839" w14:textId="77777777" w:rsidR="00204581" w:rsidRDefault="00204581" w:rsidP="00204581">
      <w:pPr>
        <w:jc w:val="both"/>
        <w:rPr>
          <w:b/>
        </w:rPr>
      </w:pPr>
      <w:r>
        <w:rPr>
          <w:b/>
        </w:rPr>
        <w:t>Datos del solicitante:</w:t>
      </w: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733"/>
        <w:gridCol w:w="287"/>
        <w:gridCol w:w="240"/>
        <w:gridCol w:w="236"/>
        <w:gridCol w:w="236"/>
        <w:gridCol w:w="236"/>
        <w:gridCol w:w="236"/>
        <w:gridCol w:w="236"/>
        <w:gridCol w:w="185"/>
        <w:gridCol w:w="55"/>
        <w:gridCol w:w="236"/>
        <w:gridCol w:w="236"/>
        <w:gridCol w:w="236"/>
        <w:gridCol w:w="236"/>
        <w:gridCol w:w="78"/>
        <w:gridCol w:w="158"/>
        <w:gridCol w:w="236"/>
        <w:gridCol w:w="236"/>
        <w:gridCol w:w="236"/>
        <w:gridCol w:w="240"/>
        <w:gridCol w:w="213"/>
        <w:gridCol w:w="23"/>
        <w:gridCol w:w="236"/>
        <w:gridCol w:w="236"/>
        <w:gridCol w:w="1388"/>
      </w:tblGrid>
      <w:tr w:rsidR="00E84DE7" w:rsidRPr="005D3119" w14:paraId="62FC76B6" w14:textId="77777777">
        <w:trPr>
          <w:trHeight w:val="355"/>
          <w:jc w:val="center"/>
        </w:trPr>
        <w:tc>
          <w:tcPr>
            <w:tcW w:w="6699" w:type="dxa"/>
            <w:gridSpan w:val="22"/>
          </w:tcPr>
          <w:p w14:paraId="3E46437C" w14:textId="77777777" w:rsidR="00204581" w:rsidRDefault="00204581">
            <w:pPr>
              <w:jc w:val="both"/>
              <w:rPr>
                <w:sz w:val="18"/>
              </w:rPr>
            </w:pPr>
            <w:r>
              <w:rPr>
                <w:sz w:val="18"/>
              </w:rPr>
              <w:t>APELLIDOS Y NOMBRE:</w:t>
            </w:r>
          </w:p>
        </w:tc>
        <w:tc>
          <w:tcPr>
            <w:tcW w:w="1883" w:type="dxa"/>
            <w:gridSpan w:val="4"/>
          </w:tcPr>
          <w:p w14:paraId="2897CF67" w14:textId="77777777" w:rsidR="00204581" w:rsidRDefault="00204581">
            <w:pPr>
              <w:jc w:val="both"/>
              <w:rPr>
                <w:sz w:val="18"/>
              </w:rPr>
            </w:pPr>
            <w:r>
              <w:rPr>
                <w:sz w:val="18"/>
              </w:rPr>
              <w:t>D.N.I:</w:t>
            </w:r>
          </w:p>
        </w:tc>
      </w:tr>
      <w:tr w:rsidR="00E84DE7" w:rsidRPr="005D3119" w14:paraId="148609E3" w14:textId="77777777">
        <w:trPr>
          <w:jc w:val="center"/>
        </w:trPr>
        <w:tc>
          <w:tcPr>
            <w:tcW w:w="5380" w:type="dxa"/>
            <w:gridSpan w:val="16"/>
          </w:tcPr>
          <w:p w14:paraId="0A630B39" w14:textId="77777777" w:rsidR="00204581" w:rsidRDefault="00204581">
            <w:pPr>
              <w:jc w:val="both"/>
              <w:rPr>
                <w:sz w:val="18"/>
              </w:rPr>
            </w:pPr>
            <w:r>
              <w:rPr>
                <w:sz w:val="18"/>
              </w:rPr>
              <w:t>DOMICILIO:</w:t>
            </w:r>
          </w:p>
        </w:tc>
        <w:tc>
          <w:tcPr>
            <w:tcW w:w="3202" w:type="dxa"/>
            <w:gridSpan w:val="10"/>
          </w:tcPr>
          <w:p w14:paraId="14B23ACA" w14:textId="77777777" w:rsidR="00204581" w:rsidRDefault="00204581">
            <w:pPr>
              <w:jc w:val="both"/>
              <w:rPr>
                <w:sz w:val="18"/>
              </w:rPr>
            </w:pPr>
            <w:r>
              <w:rPr>
                <w:sz w:val="18"/>
              </w:rPr>
              <w:t>TELÉFONO:</w:t>
            </w:r>
          </w:p>
        </w:tc>
      </w:tr>
      <w:tr w:rsidR="00E84DE7" w:rsidRPr="005D3119" w14:paraId="0DBB3F44" w14:textId="77777777">
        <w:trPr>
          <w:trHeight w:val="282"/>
          <w:jc w:val="center"/>
        </w:trPr>
        <w:tc>
          <w:tcPr>
            <w:tcW w:w="6699" w:type="dxa"/>
            <w:gridSpan w:val="22"/>
          </w:tcPr>
          <w:p w14:paraId="75360D46" w14:textId="77777777" w:rsidR="00204581" w:rsidRDefault="00204581">
            <w:pPr>
              <w:jc w:val="both"/>
              <w:rPr>
                <w:sz w:val="18"/>
              </w:rPr>
            </w:pPr>
            <w:r>
              <w:rPr>
                <w:sz w:val="18"/>
              </w:rPr>
              <w:t>LOCALIDAD:</w:t>
            </w:r>
          </w:p>
        </w:tc>
        <w:tc>
          <w:tcPr>
            <w:tcW w:w="1883" w:type="dxa"/>
            <w:gridSpan w:val="4"/>
          </w:tcPr>
          <w:p w14:paraId="35A81F08" w14:textId="77777777" w:rsidR="00204581" w:rsidRDefault="00204581">
            <w:pPr>
              <w:jc w:val="both"/>
              <w:rPr>
                <w:sz w:val="18"/>
              </w:rPr>
            </w:pPr>
            <w:r>
              <w:rPr>
                <w:sz w:val="18"/>
              </w:rPr>
              <w:t>Cod. Postal:</w:t>
            </w:r>
          </w:p>
        </w:tc>
      </w:tr>
      <w:tr w:rsidR="00E84DE7" w:rsidRPr="005D3119" w14:paraId="3B55195A" w14:textId="77777777">
        <w:trPr>
          <w:trHeight w:val="340"/>
          <w:jc w:val="center"/>
        </w:trPr>
        <w:tc>
          <w:tcPr>
            <w:tcW w:w="1678" w:type="dxa"/>
            <w:tcBorders>
              <w:bottom w:val="single" w:sz="4" w:space="0" w:color="auto"/>
            </w:tcBorders>
          </w:tcPr>
          <w:p w14:paraId="6376C082" w14:textId="77777777" w:rsidR="00204581" w:rsidRDefault="00204581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CUENTA BANCARIA</w:t>
            </w:r>
          </w:p>
          <w:p w14:paraId="5DC42CE4" w14:textId="77777777" w:rsidR="00204581" w:rsidRDefault="002045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(Para el ingreso de la ayuda)</w:t>
            </w:r>
          </w:p>
        </w:tc>
        <w:tc>
          <w:tcPr>
            <w:tcW w:w="733" w:type="dxa"/>
          </w:tcPr>
          <w:p w14:paraId="49FB15B9" w14:textId="77777777" w:rsidR="00204581" w:rsidRDefault="00204581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ES      </w:t>
            </w:r>
          </w:p>
        </w:tc>
        <w:tc>
          <w:tcPr>
            <w:tcW w:w="287" w:type="dxa"/>
          </w:tcPr>
          <w:p w14:paraId="407D2D74" w14:textId="77777777" w:rsidR="00204581" w:rsidRDefault="00204581">
            <w:pPr>
              <w:spacing w:after="0" w:line="240" w:lineRule="auto"/>
              <w:rPr>
                <w:i/>
                <w:sz w:val="18"/>
              </w:rPr>
            </w:pPr>
          </w:p>
        </w:tc>
        <w:tc>
          <w:tcPr>
            <w:tcW w:w="240" w:type="dxa"/>
          </w:tcPr>
          <w:p w14:paraId="1D458D6A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104EDFEC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3CF10DFE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06B29807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0C7EF45A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7D70CFD2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40" w:type="dxa"/>
            <w:gridSpan w:val="2"/>
          </w:tcPr>
          <w:p w14:paraId="6BE1B528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4CEFA1C3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201D94C7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29E14F17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43A3F30E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  <w:gridSpan w:val="2"/>
          </w:tcPr>
          <w:p w14:paraId="03B047CA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1CBED2D9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5FAB86BA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525C7ABD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40" w:type="dxa"/>
          </w:tcPr>
          <w:p w14:paraId="40DD9773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  <w:gridSpan w:val="2"/>
          </w:tcPr>
          <w:p w14:paraId="1007FB1C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</w:tcPr>
          <w:p w14:paraId="1D391CF8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319079F" w14:textId="77777777" w:rsidR="00204581" w:rsidRDefault="00204581">
            <w:pPr>
              <w:jc w:val="both"/>
              <w:rPr>
                <w:sz w:val="18"/>
              </w:rPr>
            </w:pPr>
          </w:p>
        </w:tc>
        <w:tc>
          <w:tcPr>
            <w:tcW w:w="1388" w:type="dxa"/>
            <w:tcBorders>
              <w:bottom w:val="single" w:sz="4" w:space="0" w:color="auto"/>
              <w:right w:val="single" w:sz="4" w:space="0" w:color="auto"/>
            </w:tcBorders>
          </w:tcPr>
          <w:p w14:paraId="62463B12" w14:textId="77777777" w:rsidR="00204581" w:rsidRDefault="00204581">
            <w:pPr>
              <w:spacing w:after="0" w:line="240" w:lineRule="auto"/>
              <w:rPr>
                <w:sz w:val="18"/>
              </w:rPr>
            </w:pPr>
          </w:p>
        </w:tc>
      </w:tr>
      <w:tr w:rsidR="00204581" w:rsidRPr="005D3119" w14:paraId="6988FD4C" w14:textId="77777777">
        <w:trPr>
          <w:jc w:val="center"/>
        </w:trPr>
        <w:tc>
          <w:tcPr>
            <w:tcW w:w="8582" w:type="dxa"/>
            <w:gridSpan w:val="26"/>
            <w:tcBorders>
              <w:top w:val="nil"/>
            </w:tcBorders>
          </w:tcPr>
          <w:p w14:paraId="4ABA562E" w14:textId="77777777" w:rsidR="00204581" w:rsidRDefault="0020458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NOMBRE Y APELLIDOS DEL </w:t>
            </w:r>
            <w:r>
              <w:rPr>
                <w:b/>
                <w:sz w:val="18"/>
              </w:rPr>
              <w:t>ALUMNO/A</w:t>
            </w:r>
          </w:p>
        </w:tc>
      </w:tr>
      <w:tr w:rsidR="00E84DE7" w:rsidRPr="005D3119" w14:paraId="505A7462" w14:textId="77777777">
        <w:trPr>
          <w:jc w:val="center"/>
        </w:trPr>
        <w:tc>
          <w:tcPr>
            <w:tcW w:w="4303" w:type="dxa"/>
            <w:gridSpan w:val="10"/>
          </w:tcPr>
          <w:p w14:paraId="476A3D9A" w14:textId="77777777" w:rsidR="00204581" w:rsidRDefault="002045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NACIMIENTO</w:t>
            </w:r>
          </w:p>
        </w:tc>
        <w:tc>
          <w:tcPr>
            <w:tcW w:w="4279" w:type="dxa"/>
            <w:gridSpan w:val="16"/>
          </w:tcPr>
          <w:p w14:paraId="51CA137D" w14:textId="77777777" w:rsidR="00204581" w:rsidRDefault="0020458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CURSO EN EL QUE ESTÁ MATRICULADO</w:t>
            </w:r>
          </w:p>
        </w:tc>
      </w:tr>
    </w:tbl>
    <w:p w14:paraId="349363C4" w14:textId="77777777" w:rsidR="00204581" w:rsidRDefault="00204581" w:rsidP="00204581">
      <w:pPr>
        <w:jc w:val="both"/>
      </w:pPr>
    </w:p>
    <w:p w14:paraId="392FA280" w14:textId="1F526637" w:rsidR="00204581" w:rsidRPr="008B4F4A" w:rsidRDefault="00204581" w:rsidP="00204581">
      <w:pPr>
        <w:jc w:val="both"/>
      </w:pPr>
      <w:r w:rsidRPr="00875AEE">
        <w:t>Vista la convocatoria de Ayudas para material escolar del Ayuntamiento de Valdepeñas de Jaén. Curso 20</w:t>
      </w:r>
      <w:r>
        <w:t>2</w:t>
      </w:r>
      <w:r w:rsidR="00787A75">
        <w:t>6</w:t>
      </w:r>
      <w:r w:rsidRPr="00875AEE">
        <w:t>/20</w:t>
      </w:r>
      <w:r>
        <w:t>2</w:t>
      </w:r>
      <w:r w:rsidR="00787A75">
        <w:t>7</w:t>
      </w:r>
      <w:r>
        <w:t xml:space="preserve">, </w:t>
      </w:r>
      <w:r w:rsidRPr="00200973">
        <w:t xml:space="preserve">autoriza al Ayuntamiento de Valdepeñas de Jaén a comprobar el empadronamiento del solicitante y el alumno y </w:t>
      </w:r>
      <w:r>
        <w:t xml:space="preserve">solicita </w:t>
      </w:r>
      <w:r w:rsidRPr="008B4F4A">
        <w:t>que</w:t>
      </w:r>
      <w:r>
        <w:t>,</w:t>
      </w:r>
      <w:r w:rsidRPr="008B4F4A">
        <w:t xml:space="preserve"> previos los trámites oportunos, le sea concedida una subvención por importe de 100 €, por considerar que cumple las condiciones requeridas en las bases de la presente convocatoria. </w:t>
      </w:r>
    </w:p>
    <w:p w14:paraId="7379EC9A" w14:textId="77777777" w:rsidR="00204581" w:rsidRDefault="00204581" w:rsidP="00204581">
      <w:pPr>
        <w:jc w:val="both"/>
        <w:rPr>
          <w:b/>
        </w:rPr>
      </w:pPr>
      <w:r>
        <w:rPr>
          <w:b/>
        </w:rPr>
        <w:t>Documentación aportada: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84DE7" w:rsidRPr="005D3119" w14:paraId="09A0C42C" w14:textId="77777777">
        <w:tc>
          <w:tcPr>
            <w:tcW w:w="9354" w:type="dxa"/>
          </w:tcPr>
          <w:p w14:paraId="2776C390" w14:textId="77777777" w:rsidR="00204581" w:rsidRPr="00204581" w:rsidRDefault="00204581">
            <w:pPr>
              <w:jc w:val="both"/>
            </w:pPr>
            <w:r>
              <w:rPr>
                <w:sz w:val="18"/>
              </w:rPr>
              <w:sym w:font="Wingdings 2" w:char="F0A3"/>
            </w:r>
            <w:r>
              <w:rPr>
                <w:sz w:val="18"/>
              </w:rPr>
              <w:t xml:space="preserve">  </w:t>
            </w:r>
            <w:r w:rsidRPr="00995004">
              <w:t>Foto</w:t>
            </w:r>
            <w:r>
              <w:t>copia del D.N.I. del solicitante.</w:t>
            </w:r>
          </w:p>
          <w:p w14:paraId="12392948" w14:textId="77777777" w:rsidR="00204581" w:rsidRPr="00204581" w:rsidRDefault="00204581">
            <w:pPr>
              <w:jc w:val="both"/>
            </w:pPr>
            <w:r>
              <w:sym w:font="Wingdings 2" w:char="F0A3"/>
            </w:r>
            <w:r w:rsidRPr="00204581">
              <w:t xml:space="preserve"> </w:t>
            </w:r>
            <w:r w:rsidRPr="00995004">
              <w:t>Certificado de escolaridad</w:t>
            </w:r>
            <w:r>
              <w:t xml:space="preserve"> del alumno</w:t>
            </w:r>
            <w:r w:rsidRPr="00995004">
              <w:t>.</w:t>
            </w:r>
          </w:p>
          <w:p w14:paraId="35F16AF3" w14:textId="77777777" w:rsidR="00204581" w:rsidRDefault="00204581">
            <w:pPr>
              <w:jc w:val="both"/>
              <w:rPr>
                <w:sz w:val="18"/>
              </w:rPr>
            </w:pPr>
            <w:r>
              <w:sym w:font="Wingdings 2" w:char="F0A3"/>
            </w:r>
            <w:r w:rsidRPr="00204581">
              <w:t xml:space="preserve"> </w:t>
            </w:r>
            <w:r w:rsidRPr="00995004">
              <w:t>Factura de la adquisición de los libros de texto y material escolar, por importe igual o superior a 100 euros.</w:t>
            </w:r>
          </w:p>
        </w:tc>
      </w:tr>
    </w:tbl>
    <w:p w14:paraId="779281EE" w14:textId="141E4193" w:rsidR="00204581" w:rsidRDefault="00204581" w:rsidP="00204581">
      <w:pPr>
        <w:jc w:val="both"/>
        <w:rPr>
          <w:sz w:val="24"/>
        </w:rPr>
      </w:pPr>
      <w:r>
        <w:t xml:space="preserve">                         </w:t>
      </w:r>
      <w:r>
        <w:rPr>
          <w:sz w:val="24"/>
        </w:rPr>
        <w:t xml:space="preserve">En Valdepeñas de Jaén, a   _____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 ____________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202</w:t>
      </w:r>
      <w:r w:rsidR="00787A75">
        <w:rPr>
          <w:sz w:val="24"/>
        </w:rPr>
        <w:t>6</w:t>
      </w:r>
    </w:p>
    <w:p w14:paraId="4A8F7F45" w14:textId="77777777" w:rsidR="00204581" w:rsidRDefault="00204581" w:rsidP="00204581">
      <w:pPr>
        <w:jc w:val="center"/>
        <w:rPr>
          <w:sz w:val="24"/>
        </w:rPr>
      </w:pPr>
    </w:p>
    <w:p w14:paraId="050F7C85" w14:textId="77777777" w:rsidR="00204581" w:rsidRDefault="00204581" w:rsidP="00204581">
      <w:pPr>
        <w:jc w:val="center"/>
        <w:rPr>
          <w:sz w:val="24"/>
        </w:rPr>
      </w:pPr>
    </w:p>
    <w:p w14:paraId="39441A8F" w14:textId="77777777" w:rsidR="00204581" w:rsidRDefault="00204581" w:rsidP="00204581">
      <w:pPr>
        <w:jc w:val="center"/>
        <w:rPr>
          <w:sz w:val="24"/>
        </w:rPr>
      </w:pPr>
    </w:p>
    <w:p w14:paraId="3FD8686F" w14:textId="04BBA3C3" w:rsidR="00BF592D" w:rsidRDefault="00204581" w:rsidP="00204581">
      <w:pPr>
        <w:jc w:val="center"/>
        <w:rPr>
          <w:sz w:val="24"/>
          <w:szCs w:val="24"/>
        </w:rPr>
      </w:pPr>
      <w:r>
        <w:rPr>
          <w:sz w:val="24"/>
        </w:rPr>
        <w:t>Fdo.: __________________________</w:t>
      </w:r>
    </w:p>
    <w:sectPr w:rsidR="00BF592D" w:rsidSect="00204581">
      <w:headerReference w:type="default" r:id="rId7"/>
      <w:footerReference w:type="default" r:id="rId8"/>
      <w:type w:val="continuous"/>
      <w:pgSz w:w="11906" w:h="16838"/>
      <w:pgMar w:top="1985" w:right="991" w:bottom="1417" w:left="1276" w:header="426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8A2B" w14:textId="77777777" w:rsidR="002D582D" w:rsidRDefault="002D582D" w:rsidP="00AD16ED">
      <w:pPr>
        <w:spacing w:after="0" w:line="240" w:lineRule="auto"/>
      </w:pPr>
      <w:r>
        <w:separator/>
      </w:r>
    </w:p>
  </w:endnote>
  <w:endnote w:type="continuationSeparator" w:id="0">
    <w:p w14:paraId="17DEF95B" w14:textId="77777777" w:rsidR="002D582D" w:rsidRDefault="002D582D" w:rsidP="00AD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72" w:type="dxa"/>
      <w:tblBorders>
        <w:top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12"/>
      <w:gridCol w:w="1560"/>
      <w:gridCol w:w="2409"/>
    </w:tblGrid>
    <w:tr w:rsidR="00C859AF" w:rsidRPr="00C859AF" w14:paraId="6DE3B91D" w14:textId="77777777" w:rsidTr="00BF592D">
      <w:trPr>
        <w:cantSplit/>
      </w:trPr>
      <w:tc>
        <w:tcPr>
          <w:tcW w:w="5812" w:type="dxa"/>
        </w:tcPr>
        <w:p w14:paraId="7A9368BE" w14:textId="77777777" w:rsidR="00CA1EDB" w:rsidRPr="00CA1EDB" w:rsidRDefault="00C859AF" w:rsidP="00C859AF">
          <w:pPr>
            <w:pStyle w:val="Piedepgina"/>
            <w:rPr>
              <w:sz w:val="18"/>
            </w:rPr>
          </w:pPr>
          <w:r>
            <w:rPr>
              <w:sz w:val="18"/>
            </w:rPr>
            <w:t xml:space="preserve">                                                                                                                                                                         </w:t>
          </w:r>
        </w:p>
        <w:p w14:paraId="04262EDF" w14:textId="77777777" w:rsidR="00CA1EDB" w:rsidRPr="00C859AF" w:rsidRDefault="00CA1EDB" w:rsidP="00BF592D">
          <w:pPr>
            <w:pStyle w:val="Piedepgina"/>
            <w:rPr>
              <w:rFonts w:cs="Arial"/>
              <w:color w:val="000000"/>
              <w:sz w:val="18"/>
            </w:rPr>
          </w:pPr>
          <w:r w:rsidRPr="00C859AF">
            <w:rPr>
              <w:sz w:val="18"/>
            </w:rPr>
            <w:t>E-mail</w:t>
          </w:r>
          <w:r w:rsidRPr="00C859AF">
            <w:rPr>
              <w:rFonts w:cs="Arial"/>
              <w:color w:val="000000"/>
              <w:sz w:val="18"/>
            </w:rPr>
            <w:t xml:space="preserve">: </w:t>
          </w:r>
          <w:r w:rsidR="00EE0DCC" w:rsidRPr="00C859AF">
            <w:rPr>
              <w:rFonts w:cs="Arial"/>
              <w:color w:val="000000"/>
              <w:sz w:val="18"/>
            </w:rPr>
            <w:t xml:space="preserve">   </w:t>
          </w:r>
          <w:r w:rsidRPr="00C859AF">
            <w:rPr>
              <w:rFonts w:cs="Arial"/>
              <w:color w:val="000000"/>
              <w:sz w:val="18"/>
            </w:rPr>
            <w:t>ayuntamiento@sierrasurjaen.com</w:t>
          </w:r>
        </w:p>
        <w:p w14:paraId="47E0DF94" w14:textId="77777777" w:rsidR="00CA1EDB" w:rsidRPr="00C859AF" w:rsidRDefault="00CA1EDB" w:rsidP="00CF01C8">
          <w:pPr>
            <w:pStyle w:val="Piedepgina"/>
            <w:rPr>
              <w:rFonts w:cs="Arial"/>
              <w:sz w:val="18"/>
            </w:rPr>
          </w:pPr>
          <w:r w:rsidRPr="00C859AF">
            <w:rPr>
              <w:rFonts w:cs="Arial"/>
              <w:color w:val="000000"/>
              <w:sz w:val="18"/>
            </w:rPr>
            <w:t xml:space="preserve">              </w:t>
          </w:r>
          <w:r w:rsidR="00EE0DCC" w:rsidRPr="00C859AF">
            <w:rPr>
              <w:rFonts w:cs="Arial"/>
              <w:color w:val="000000"/>
              <w:sz w:val="18"/>
            </w:rPr>
            <w:t xml:space="preserve">  </w:t>
          </w:r>
          <w:r w:rsidRPr="00C859AF">
            <w:rPr>
              <w:rFonts w:cs="Arial"/>
              <w:color w:val="000000"/>
              <w:sz w:val="18"/>
            </w:rPr>
            <w:t xml:space="preserve"> información@sierrasurjaen.com</w:t>
          </w:r>
        </w:p>
        <w:p w14:paraId="18EDFDF2" w14:textId="77777777" w:rsidR="00CA1EDB" w:rsidRPr="00C859AF" w:rsidRDefault="00CA1EDB" w:rsidP="00CF01C8">
          <w:pPr>
            <w:pStyle w:val="Piedepgina"/>
            <w:rPr>
              <w:rFonts w:cs="Arial"/>
              <w:sz w:val="18"/>
              <w:lang w:val="en-GB"/>
            </w:rPr>
          </w:pPr>
          <w:r w:rsidRPr="00CA1EDB">
            <w:rPr>
              <w:sz w:val="18"/>
              <w:lang w:val="en-GB"/>
            </w:rPr>
            <w:t xml:space="preserve">Web:       </w:t>
          </w:r>
          <w:r w:rsidRPr="00CA1EDB">
            <w:rPr>
              <w:rFonts w:cs="Arial"/>
              <w:sz w:val="18"/>
              <w:lang w:val="en-GB"/>
            </w:rPr>
            <w:t>http://www.sierrasurjaen.com</w:t>
          </w:r>
        </w:p>
        <w:p w14:paraId="7D33E3D5" w14:textId="77777777" w:rsidR="00CA1EDB" w:rsidRPr="00CA1EDB" w:rsidRDefault="00CA1EDB" w:rsidP="00CA1EDB">
          <w:pPr>
            <w:pStyle w:val="Piedepgina"/>
            <w:tabs>
              <w:tab w:val="left" w:pos="639"/>
            </w:tabs>
            <w:rPr>
              <w:sz w:val="18"/>
              <w:lang w:val="en-GB"/>
            </w:rPr>
          </w:pPr>
          <w:r w:rsidRPr="00C859AF">
            <w:rPr>
              <w:sz w:val="18"/>
              <w:lang w:val="en-GB"/>
            </w:rPr>
            <w:t xml:space="preserve">             </w:t>
          </w:r>
          <w:r w:rsidR="00EE0DCC" w:rsidRPr="00C859AF">
            <w:rPr>
              <w:sz w:val="18"/>
              <w:lang w:val="en-GB"/>
            </w:rPr>
            <w:t xml:space="preserve">    </w:t>
          </w:r>
          <w:r w:rsidRPr="00C859AF">
            <w:rPr>
              <w:sz w:val="18"/>
              <w:lang w:val="en-GB"/>
            </w:rPr>
            <w:t>http://</w:t>
          </w:r>
          <w:r w:rsidR="00EE0DCC" w:rsidRPr="00C859AF">
            <w:rPr>
              <w:sz w:val="18"/>
              <w:lang w:val="en-GB"/>
            </w:rPr>
            <w:t>www.lapandera.com</w:t>
          </w:r>
        </w:p>
      </w:tc>
      <w:tc>
        <w:tcPr>
          <w:tcW w:w="1560" w:type="dxa"/>
        </w:tcPr>
        <w:p w14:paraId="4AB8680D" w14:textId="77777777" w:rsidR="00CA1EDB" w:rsidRPr="00CA1EDB" w:rsidRDefault="00CA1EDB" w:rsidP="00CF01C8">
          <w:pPr>
            <w:pStyle w:val="Piedepgina"/>
            <w:jc w:val="right"/>
            <w:rPr>
              <w:rFonts w:cs="Arial"/>
            </w:rPr>
          </w:pPr>
          <w:r w:rsidRPr="00CA1EDB">
            <w:rPr>
              <w:rFonts w:cs="Arial"/>
              <w:sz w:val="18"/>
            </w:rPr>
            <w:t>Teléfonos:</w:t>
          </w:r>
        </w:p>
      </w:tc>
      <w:tc>
        <w:tcPr>
          <w:tcW w:w="2409" w:type="dxa"/>
        </w:tcPr>
        <w:p w14:paraId="1F7C965D" w14:textId="77777777" w:rsidR="00CA1EDB" w:rsidRPr="00CA1EDB" w:rsidRDefault="00CA1EDB" w:rsidP="00CF01C8">
          <w:pPr>
            <w:pStyle w:val="Piedepgina"/>
            <w:rPr>
              <w:rFonts w:cs="Arial"/>
              <w:sz w:val="18"/>
            </w:rPr>
          </w:pPr>
        </w:p>
        <w:p w14:paraId="09A126E2" w14:textId="77777777" w:rsidR="00CA1EDB" w:rsidRPr="00CA1EDB" w:rsidRDefault="00CA1EDB" w:rsidP="00CF01C8">
          <w:pPr>
            <w:pStyle w:val="Piedepgina"/>
            <w:tabs>
              <w:tab w:val="left" w:pos="1136"/>
            </w:tabs>
            <w:rPr>
              <w:rFonts w:cs="Arial"/>
              <w:sz w:val="18"/>
            </w:rPr>
          </w:pPr>
          <w:r w:rsidRPr="00CA1EDB">
            <w:rPr>
              <w:rFonts w:cs="Arial"/>
              <w:sz w:val="18"/>
            </w:rPr>
            <w:t xml:space="preserve">Centralita: </w:t>
          </w:r>
          <w:r w:rsidRPr="00CA1EDB">
            <w:rPr>
              <w:rFonts w:cs="Arial"/>
              <w:sz w:val="18"/>
            </w:rPr>
            <w:tab/>
            <w:t xml:space="preserve">953 - 31 01 11 </w:t>
          </w:r>
        </w:p>
        <w:p w14:paraId="065D6F51" w14:textId="77777777" w:rsidR="00CA1EDB" w:rsidRPr="00CA1EDB" w:rsidRDefault="00CA1EDB" w:rsidP="00CF01C8">
          <w:pPr>
            <w:pStyle w:val="Piedepgina"/>
            <w:tabs>
              <w:tab w:val="left" w:pos="1136"/>
            </w:tabs>
            <w:rPr>
              <w:rFonts w:cs="Arial"/>
              <w:sz w:val="18"/>
            </w:rPr>
          </w:pPr>
          <w:r w:rsidRPr="00CA1EDB">
            <w:rPr>
              <w:rFonts w:cs="Arial"/>
              <w:sz w:val="18"/>
            </w:rPr>
            <w:t>Secretaría:</w:t>
          </w:r>
          <w:r w:rsidRPr="00CA1EDB">
            <w:rPr>
              <w:rFonts w:cs="Arial"/>
              <w:sz w:val="18"/>
            </w:rPr>
            <w:tab/>
            <w:t>953 - 31 08 71</w:t>
          </w:r>
        </w:p>
        <w:p w14:paraId="49842747" w14:textId="77777777" w:rsidR="00CA1EDB" w:rsidRPr="00CA1EDB" w:rsidRDefault="00CA1EDB" w:rsidP="00CF01C8">
          <w:pPr>
            <w:pStyle w:val="Piedepgina"/>
            <w:tabs>
              <w:tab w:val="left" w:pos="1136"/>
            </w:tabs>
            <w:rPr>
              <w:rFonts w:cs="Arial"/>
            </w:rPr>
          </w:pPr>
          <w:r w:rsidRPr="00CA1EDB">
            <w:rPr>
              <w:rFonts w:cs="Arial"/>
              <w:sz w:val="18"/>
            </w:rPr>
            <w:t>Fax:</w:t>
          </w:r>
          <w:r w:rsidRPr="00CA1EDB">
            <w:rPr>
              <w:rFonts w:cs="Arial"/>
              <w:sz w:val="18"/>
            </w:rPr>
            <w:tab/>
            <w:t>953 - 31 08 73</w:t>
          </w:r>
        </w:p>
      </w:tc>
    </w:tr>
  </w:tbl>
  <w:p w14:paraId="54418412" w14:textId="77777777" w:rsidR="00CA1EDB" w:rsidRDefault="00CA1EDB" w:rsidP="00EE0D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9F322" w14:textId="77777777" w:rsidR="002D582D" w:rsidRDefault="002D582D" w:rsidP="00AD16ED">
      <w:pPr>
        <w:spacing w:after="0" w:line="240" w:lineRule="auto"/>
      </w:pPr>
      <w:r>
        <w:separator/>
      </w:r>
    </w:p>
  </w:footnote>
  <w:footnote w:type="continuationSeparator" w:id="0">
    <w:p w14:paraId="136405F6" w14:textId="77777777" w:rsidR="002D582D" w:rsidRDefault="002D582D" w:rsidP="00AD1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C4D5" w14:textId="77777777" w:rsidR="00AD16ED" w:rsidRDefault="00000000">
    <w:pPr>
      <w:pStyle w:val="Encabezado"/>
    </w:pPr>
    <w:r>
      <w:rPr>
        <w:b/>
        <w:noProof/>
        <w:sz w:val="32"/>
        <w:lang w:eastAsia="es-ES"/>
      </w:rPr>
      <w:object w:dxaOrig="3675" w:dyaOrig="1551" w14:anchorId="141012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-47.45pt;margin-top:-6.9pt;width:185.15pt;height:79.5pt;z-index:-2" wrapcoords="0 408 0 21396 21600 21396 21600 408 0 408">
          <v:imagedata r:id="rId1" o:title=""/>
          <w10:wrap type="through"/>
        </v:shape>
        <o:OLEObject Type="Embed" ProgID="CorelDRAW.Graphic.14" ShapeID="_x0000_s1032" DrawAspect="Content" ObjectID="_1846731474" r:id="rId2"/>
      </w:object>
    </w:r>
    <w:r>
      <w:rPr>
        <w:noProof/>
      </w:rPr>
      <w:pict w14:anchorId="4791EA8B">
        <v:shape id="Imagen 2" o:spid="_x0000_s1031" type="#_x0000_t75" style="position:absolute;margin-left:-45pt;margin-top:7.4pt;width:59.05pt;height:76.3pt;z-index:-1;visibility:visible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">
          <v:imagedata r:id="rId3" o:title=""/>
          <o:lock v:ext="edit" aspectratio="f"/>
        </v:shape>
      </w:pict>
    </w:r>
    <w:r>
      <w:rPr>
        <w:b/>
        <w:noProof/>
        <w:sz w:val="32"/>
        <w:lang w:eastAsia="es-ES"/>
      </w:rPr>
      <w:pict w14:anchorId="43DFC49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1.4pt;margin-top:7.4pt;width:152.3pt;height:40.15pt;z-index:1" stroked="f">
          <v:textbox style="mso-next-textbox:#_x0000_s1025">
            <w:txbxContent>
              <w:p w14:paraId="44AD741A" w14:textId="77777777" w:rsidR="00AD16ED" w:rsidRPr="00CA1EDB" w:rsidRDefault="00AD16ED" w:rsidP="002C5291">
                <w:pPr>
                  <w:spacing w:after="0" w:line="240" w:lineRule="auto"/>
                  <w:jc w:val="right"/>
                  <w:rPr>
                    <w:sz w:val="24"/>
                    <w:szCs w:val="24"/>
                  </w:rPr>
                </w:pPr>
                <w:r w:rsidRPr="00CA1EDB">
                  <w:rPr>
                    <w:sz w:val="24"/>
                    <w:szCs w:val="24"/>
                  </w:rPr>
                  <w:t>Plaza de la Constitución 6</w:t>
                </w:r>
              </w:p>
              <w:p w14:paraId="4D4BE468" w14:textId="77777777" w:rsidR="00AD16ED" w:rsidRPr="00CA1EDB" w:rsidRDefault="00AD16ED" w:rsidP="002C5291">
                <w:pPr>
                  <w:spacing w:after="0" w:line="240" w:lineRule="auto"/>
                  <w:jc w:val="right"/>
                  <w:rPr>
                    <w:sz w:val="24"/>
                    <w:szCs w:val="24"/>
                  </w:rPr>
                </w:pPr>
                <w:r w:rsidRPr="00CA1EDB">
                  <w:rPr>
                    <w:sz w:val="24"/>
                    <w:szCs w:val="24"/>
                  </w:rPr>
                  <w:t xml:space="preserve">C.P. 23150 </w:t>
                </w:r>
              </w:p>
              <w:p w14:paraId="73865740" w14:textId="77777777" w:rsidR="00AD16ED" w:rsidRPr="00CA1EDB" w:rsidRDefault="00AD16ED" w:rsidP="00AD16ED">
                <w:pPr>
                  <w:spacing w:after="0"/>
                  <w:rPr>
                    <w:sz w:val="24"/>
                    <w:szCs w:val="24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581"/>
    <w:rsid w:val="000467F9"/>
    <w:rsid w:val="00084A90"/>
    <w:rsid w:val="00204581"/>
    <w:rsid w:val="002A6B49"/>
    <w:rsid w:val="002C4DDD"/>
    <w:rsid w:val="002C5291"/>
    <w:rsid w:val="002D582D"/>
    <w:rsid w:val="003C25A0"/>
    <w:rsid w:val="004B36C3"/>
    <w:rsid w:val="004C53E9"/>
    <w:rsid w:val="00527391"/>
    <w:rsid w:val="00677A35"/>
    <w:rsid w:val="00724D39"/>
    <w:rsid w:val="00787A75"/>
    <w:rsid w:val="00846B4E"/>
    <w:rsid w:val="00856BEA"/>
    <w:rsid w:val="00AD16ED"/>
    <w:rsid w:val="00AD44F7"/>
    <w:rsid w:val="00BE70B7"/>
    <w:rsid w:val="00BF592D"/>
    <w:rsid w:val="00C859AF"/>
    <w:rsid w:val="00CA1EDB"/>
    <w:rsid w:val="00CF01C8"/>
    <w:rsid w:val="00D054D4"/>
    <w:rsid w:val="00D2230C"/>
    <w:rsid w:val="00E84DE7"/>
    <w:rsid w:val="00ED66AF"/>
    <w:rsid w:val="00EE09A1"/>
    <w:rsid w:val="00EE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BCCB1"/>
  <w15:chartTrackingRefBased/>
  <w15:docId w15:val="{3E1EA300-8694-49A6-B0A3-373AAD54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58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D16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D16ED"/>
  </w:style>
  <w:style w:type="paragraph" w:styleId="Piedepgina">
    <w:name w:val="footer"/>
    <w:basedOn w:val="Normal"/>
    <w:link w:val="PiedepginaCar"/>
    <w:unhideWhenUsed/>
    <w:rsid w:val="00AD16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D16ED"/>
  </w:style>
  <w:style w:type="paragraph" w:styleId="Textodeglobo">
    <w:name w:val="Balloon Text"/>
    <w:basedOn w:val="Normal"/>
    <w:link w:val="TextodegloboCar"/>
    <w:uiPriority w:val="99"/>
    <w:semiHidden/>
    <w:unhideWhenUsed/>
    <w:rsid w:val="00AD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D16ED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A1ED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204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OLO\Documents\Plantillas%20personalizadas%20de%20Office\membrete%20a4%20dise&#241;o%20fin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BBA6-09B3-47C0-B9F4-489C1E95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a4 diseño final</Template>
  <TotalTime>1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MANOLO</dc:creator>
  <cp:keywords/>
  <dc:description/>
  <cp:lastModifiedBy>AYUNTAMIENTO</cp:lastModifiedBy>
  <cp:revision>2</cp:revision>
  <cp:lastPrinted>2008-01-11T12:22:00Z</cp:lastPrinted>
  <dcterms:created xsi:type="dcterms:W3CDTF">2026-07-28T06:11:00Z</dcterms:created>
  <dcterms:modified xsi:type="dcterms:W3CDTF">2026-07-28T06:11:00Z</dcterms:modified>
</cp:coreProperties>
</file>